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C5969" w14:textId="2AE6EF31" w:rsidR="00B2380B" w:rsidRPr="00CC5D50" w:rsidRDefault="00332305" w:rsidP="0046365E">
      <w:pPr>
        <w:pStyle w:val="Title"/>
        <w:tabs>
          <w:tab w:val="center" w:pos="4320"/>
        </w:tabs>
        <w:rPr>
          <w:sz w:val="56"/>
        </w:rPr>
      </w:pPr>
      <w:r w:rsidRPr="00030FD0">
        <w:rPr>
          <w:rFonts w:asciiTheme="minorHAnsi" w:eastAsiaTheme="minorEastAsia" w:hAnsiTheme="minorHAnsi" w:cstheme="minorBidi"/>
          <w:b w:val="0"/>
          <w:caps w:val="0"/>
          <w:noProof/>
          <w:color w:val="auto"/>
          <w:kern w:val="0"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0FDA30" wp14:editId="4BD119D2">
                <wp:simplePos x="0" y="0"/>
                <wp:positionH relativeFrom="column">
                  <wp:posOffset>3485906</wp:posOffset>
                </wp:positionH>
                <wp:positionV relativeFrom="paragraph">
                  <wp:posOffset>749087</wp:posOffset>
                </wp:positionV>
                <wp:extent cx="2044065" cy="1487805"/>
                <wp:effectExtent l="0" t="0" r="13335" b="1079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1487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67A0F" w14:textId="396902EF" w:rsidR="00030FD0" w:rsidRDefault="00030FD0" w:rsidP="00332305">
                            <w:pPr>
                              <w:spacing w:line="240" w:lineRule="auto"/>
                            </w:pPr>
                            <w:r>
                              <w:t>Workshop fee</w:t>
                            </w:r>
                            <w:r w:rsidR="00BA16B3">
                              <w:t>:</w:t>
                            </w:r>
                            <w:r>
                              <w:t xml:space="preserve">      </w:t>
                            </w:r>
                            <w:r w:rsidR="00164FA3">
                              <w:t xml:space="preserve">  </w:t>
                            </w:r>
                            <w:r>
                              <w:t>$40 BAQG members</w:t>
                            </w:r>
                            <w:r w:rsidR="00164FA3">
                              <w:t xml:space="preserve"> </w:t>
                            </w:r>
                            <w:r>
                              <w:t>$50 non-members</w:t>
                            </w:r>
                          </w:p>
                          <w:p w14:paraId="4A78BC66" w14:textId="2BA647D0" w:rsidR="00164FA3" w:rsidRDefault="00987316" w:rsidP="00332305">
                            <w:pPr>
                              <w:spacing w:line="240" w:lineRule="auto"/>
                            </w:pPr>
                            <w:r>
                              <w:t>TBD: Kit fee</w:t>
                            </w:r>
                          </w:p>
                          <w:p w14:paraId="45A53E42" w14:textId="77777777" w:rsidR="00030FD0" w:rsidRDefault="00030FD0" w:rsidP="00332305">
                            <w:pPr>
                              <w:spacing w:line="240" w:lineRule="auto"/>
                            </w:pPr>
                          </w:p>
                          <w:p w14:paraId="6F523547" w14:textId="77777777" w:rsidR="00030FD0" w:rsidRDefault="00030FD0" w:rsidP="00332305">
                            <w:pPr>
                              <w:spacing w:line="240" w:lineRule="auto"/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FDA3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4.5pt;margin-top:59pt;width:160.95pt;height:11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" strokeweight=".5pt">
                <v:textbox>
                  <w:txbxContent>
                    <w:p w14:paraId="18A67A0F" w14:textId="396902EF" w:rsidR="00030FD0" w:rsidRDefault="00030FD0" w:rsidP="00332305">
                      <w:pPr>
                        <w:spacing w:line="240" w:lineRule="auto"/>
                      </w:pPr>
                      <w:r>
                        <w:t>Workshop fee</w:t>
                      </w:r>
                      <w:r w:rsidR="00BA16B3">
                        <w:t>:</w:t>
                      </w:r>
                      <w:r>
                        <w:t xml:space="preserve">      </w:t>
                      </w:r>
                      <w:r w:rsidR="00164FA3">
                        <w:t xml:space="preserve">  </w:t>
                      </w:r>
                      <w:r>
                        <w:t>$40 BAQG members</w:t>
                      </w:r>
                      <w:r w:rsidR="00164FA3">
                        <w:t xml:space="preserve"> </w:t>
                      </w:r>
                      <w:r>
                        <w:t>$50 non-members</w:t>
                      </w:r>
                    </w:p>
                    <w:p w14:paraId="4A78BC66" w14:textId="2BA647D0" w:rsidR="00164FA3" w:rsidRDefault="00987316" w:rsidP="00332305">
                      <w:pPr>
                        <w:spacing w:line="240" w:lineRule="auto"/>
                      </w:pPr>
                      <w:r>
                        <w:t>TBD: Kit fee</w:t>
                      </w:r>
                    </w:p>
                    <w:p w14:paraId="45A53E42" w14:textId="77777777" w:rsidR="00030FD0" w:rsidRDefault="00030FD0" w:rsidP="00332305">
                      <w:pPr>
                        <w:spacing w:line="240" w:lineRule="auto"/>
                      </w:pPr>
                    </w:p>
                    <w:p w14:paraId="6F523547" w14:textId="77777777" w:rsidR="00030FD0" w:rsidRDefault="00030FD0" w:rsidP="00332305">
                      <w:pPr>
                        <w:spacing w:line="240" w:lineRule="auto"/>
                        <w:ind w:left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142D">
        <w:rPr>
          <w:noProof/>
          <w:sz w:val="56"/>
        </w:rPr>
        <w:drawing>
          <wp:anchor distT="0" distB="0" distL="114300" distR="114300" simplePos="0" relativeHeight="251659264" behindDoc="0" locked="0" layoutInCell="1" allowOverlap="1" wp14:anchorId="59DD07FF" wp14:editId="599A264A">
            <wp:simplePos x="0" y="0"/>
            <wp:positionH relativeFrom="column">
              <wp:posOffset>1440815</wp:posOffset>
            </wp:positionH>
            <wp:positionV relativeFrom="paragraph">
              <wp:posOffset>429260</wp:posOffset>
            </wp:positionV>
            <wp:extent cx="1705610" cy="2133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0DF2">
        <w:rPr>
          <w:sz w:val="56"/>
        </w:rPr>
        <w:t xml:space="preserve">      </w:t>
      </w:r>
      <w:r w:rsidR="0031774F" w:rsidRPr="00A128F5">
        <w:rPr>
          <w:sz w:val="48"/>
          <w:szCs w:val="48"/>
        </w:rPr>
        <w:t>Staine</w:t>
      </w:r>
      <w:r w:rsidR="00A128F5">
        <w:rPr>
          <w:sz w:val="48"/>
          <w:szCs w:val="48"/>
        </w:rPr>
        <w:t>d glass workshop</w:t>
      </w:r>
    </w:p>
    <w:p w14:paraId="285EDACD" w14:textId="27A5FE9C" w:rsidR="00B2380B" w:rsidRDefault="00BE18DB">
      <w:pPr>
        <w:pStyle w:val="Subtitle"/>
        <w:rPr>
          <w:sz w:val="56"/>
          <w:szCs w:val="56"/>
        </w:rPr>
      </w:pPr>
      <w:r>
        <w:rPr>
          <w:sz w:val="56"/>
          <w:szCs w:val="56"/>
        </w:rPr>
        <w:t xml:space="preserve"> </w:t>
      </w:r>
      <w:r>
        <w:rPr>
          <w:sz w:val="36"/>
          <w:szCs w:val="36"/>
        </w:rPr>
        <w:t xml:space="preserve">With </w:t>
      </w:r>
      <w:r w:rsidR="007B7026">
        <w:rPr>
          <w:sz w:val="36"/>
          <w:szCs w:val="36"/>
        </w:rPr>
        <w:t xml:space="preserve">   </w:t>
      </w:r>
      <w:r w:rsidR="00A128F5">
        <w:rPr>
          <w:sz w:val="56"/>
          <w:szCs w:val="56"/>
        </w:rPr>
        <w:t>Carol Ann Maurer</w:t>
      </w:r>
    </w:p>
    <w:p w14:paraId="6258B73E" w14:textId="05A44077" w:rsidR="003A3510" w:rsidRPr="00966424" w:rsidRDefault="00EA7840" w:rsidP="003A3510">
      <w:pPr>
        <w:pStyle w:val="Date"/>
        <w:rPr>
          <w:b w:val="0"/>
          <w:bCs/>
          <w:sz w:val="28"/>
        </w:rPr>
      </w:pPr>
      <w:r w:rsidRPr="00966424">
        <w:rPr>
          <w:b w:val="0"/>
          <w:bCs/>
          <w:sz w:val="28"/>
        </w:rPr>
        <w:t>Mt. Olive Lutheran Church</w:t>
      </w:r>
      <w:r w:rsidR="001C0AA4">
        <w:rPr>
          <w:b w:val="0"/>
          <w:bCs/>
          <w:sz w:val="28"/>
        </w:rPr>
        <w:t xml:space="preserve">.  </w:t>
      </w:r>
      <w:r w:rsidR="00FE3E48">
        <w:rPr>
          <w:b w:val="0"/>
          <w:bCs/>
          <w:sz w:val="28"/>
        </w:rPr>
        <w:t xml:space="preserve"> </w:t>
      </w:r>
      <w:r w:rsidR="00ED2155" w:rsidRPr="00966424">
        <w:rPr>
          <w:b w:val="0"/>
          <w:bCs/>
          <w:sz w:val="28"/>
        </w:rPr>
        <w:t>10310</w:t>
      </w:r>
      <w:r w:rsidR="00751167" w:rsidRPr="00966424">
        <w:rPr>
          <w:b w:val="0"/>
          <w:bCs/>
          <w:sz w:val="28"/>
        </w:rPr>
        <w:t xml:space="preserve"> Scarsdale  Houston, TX</w:t>
      </w:r>
    </w:p>
    <w:p w14:paraId="13C41A3F" w14:textId="5E05A92C" w:rsidR="008365C2" w:rsidRDefault="00555184" w:rsidP="001C0AA4">
      <w:pPr>
        <w:pStyle w:val="Date"/>
        <w:rPr>
          <w:b w:val="0"/>
          <w:bCs/>
          <w:sz w:val="28"/>
        </w:rPr>
      </w:pPr>
      <w:r w:rsidRPr="00966424">
        <w:rPr>
          <w:b w:val="0"/>
          <w:bCs/>
          <w:sz w:val="28"/>
        </w:rPr>
        <w:t xml:space="preserve">Wednesday, </w:t>
      </w:r>
      <w:r w:rsidR="00B54380">
        <w:rPr>
          <w:b w:val="0"/>
          <w:bCs/>
          <w:sz w:val="28"/>
        </w:rPr>
        <w:t>August 2</w:t>
      </w:r>
      <w:r w:rsidR="00953887" w:rsidRPr="00966424">
        <w:rPr>
          <w:b w:val="0"/>
          <w:bCs/>
          <w:sz w:val="28"/>
        </w:rPr>
        <w:t>, 2023</w:t>
      </w:r>
      <w:r w:rsidR="005A26AF" w:rsidRPr="00966424">
        <w:rPr>
          <w:b w:val="0"/>
          <w:bCs/>
          <w:sz w:val="28"/>
        </w:rPr>
        <w:t xml:space="preserve">       </w:t>
      </w:r>
      <w:r w:rsidR="00FA07B6" w:rsidRPr="00966424">
        <w:rPr>
          <w:b w:val="0"/>
          <w:bCs/>
          <w:sz w:val="28"/>
        </w:rPr>
        <w:t>10</w:t>
      </w:r>
      <w:r w:rsidR="00B54380">
        <w:rPr>
          <w:b w:val="0"/>
          <w:bCs/>
          <w:sz w:val="28"/>
        </w:rPr>
        <w:t>:30</w:t>
      </w:r>
      <w:r w:rsidR="00FA07B6" w:rsidRPr="00966424">
        <w:rPr>
          <w:b w:val="0"/>
          <w:bCs/>
          <w:sz w:val="28"/>
        </w:rPr>
        <w:t xml:space="preserve"> am – </w:t>
      </w:r>
      <w:r w:rsidR="00B54380">
        <w:rPr>
          <w:b w:val="0"/>
          <w:bCs/>
          <w:sz w:val="28"/>
        </w:rPr>
        <w:t>5</w:t>
      </w:r>
      <w:r w:rsidR="00FA07B6" w:rsidRPr="00966424">
        <w:rPr>
          <w:b w:val="0"/>
          <w:bCs/>
          <w:sz w:val="28"/>
        </w:rPr>
        <w:t xml:space="preserve"> </w:t>
      </w:r>
      <w:r w:rsidRPr="00966424">
        <w:rPr>
          <w:b w:val="0"/>
          <w:bCs/>
          <w:sz w:val="28"/>
        </w:rPr>
        <w:t>p</w:t>
      </w:r>
      <w:r w:rsidR="0043394B" w:rsidRPr="00966424">
        <w:rPr>
          <w:b w:val="0"/>
          <w:bCs/>
          <w:sz w:val="28"/>
        </w:rPr>
        <w:t>M</w:t>
      </w:r>
    </w:p>
    <w:p w14:paraId="7CED06B9" w14:textId="0AD81428" w:rsidR="00B2380B" w:rsidRPr="008A2578" w:rsidRDefault="00C20AD1" w:rsidP="001C0AA4">
      <w:pPr>
        <w:pStyle w:val="Date"/>
        <w:rPr>
          <w:b w:val="0"/>
          <w:bCs/>
          <w:sz w:val="24"/>
          <w:szCs w:val="24"/>
        </w:rPr>
      </w:pPr>
      <w:r w:rsidRPr="00C20AD1">
        <w:rPr>
          <w:rFonts w:eastAsiaTheme="minorEastAsia"/>
          <w:b w:val="0"/>
          <w:caps w:val="0"/>
          <w:noProof/>
          <w:color w:val="auto"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89E78C" wp14:editId="2B84B55C">
                <wp:simplePos x="0" y="0"/>
                <wp:positionH relativeFrom="column">
                  <wp:posOffset>1689100</wp:posOffset>
                </wp:positionH>
                <wp:positionV relativeFrom="paragraph">
                  <wp:posOffset>574040</wp:posOffset>
                </wp:positionV>
                <wp:extent cx="1936115" cy="795020"/>
                <wp:effectExtent l="0" t="0" r="6985" b="177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7950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2D027" w14:textId="77777777" w:rsidR="00C20AD1" w:rsidRPr="00881BDC" w:rsidRDefault="00C20AD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Students will make a small wall hanging to learn the reverse appliqué method by machine.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E78C" id="Text Box 1" o:spid="_x0000_s1027" type="#_x0000_t202" style="position:absolute;margin-left:133pt;margin-top:45.2pt;width:152.45pt;height:6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" strokeweight=".5pt">
                <v:textbox>
                  <w:txbxContent>
                    <w:p w14:paraId="1562D027" w14:textId="77777777" w:rsidR="00C20AD1" w:rsidRPr="00881BDC" w:rsidRDefault="00C20AD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Students will make a small wall hanging to learn the reverse appliqué method by machine.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518A" w:rsidRPr="008A2578">
        <w:rPr>
          <w:b w:val="0"/>
          <w:bCs/>
          <w:sz w:val="24"/>
          <w:szCs w:val="24"/>
        </w:rPr>
        <w:t>Sign up with Tina</w:t>
      </w:r>
      <w:r w:rsidR="002C7EFE" w:rsidRPr="008A2578">
        <w:rPr>
          <w:b w:val="0"/>
          <w:bCs/>
          <w:sz w:val="24"/>
          <w:szCs w:val="24"/>
        </w:rPr>
        <w:t xml:space="preserve"> – </w:t>
      </w:r>
      <w:r w:rsidR="00694118" w:rsidRPr="008A2578">
        <w:rPr>
          <w:b w:val="0"/>
          <w:bCs/>
          <w:sz w:val="24"/>
          <w:szCs w:val="24"/>
        </w:rPr>
        <w:t>tina.quilting@gmail.com</w:t>
      </w:r>
      <w:r w:rsidR="006B4325" w:rsidRPr="008A2578">
        <w:rPr>
          <w:b w:val="0"/>
          <w:bCs/>
          <w:sz w:val="24"/>
          <w:szCs w:val="24"/>
        </w:rPr>
        <w:t xml:space="preserve">                                                                               </w:t>
      </w:r>
    </w:p>
    <w:p w14:paraId="03133C66" w14:textId="0BD591D0" w:rsidR="00E27CAA" w:rsidRDefault="004866AA">
      <w:r w:rsidRPr="004866AA">
        <w:rPr>
          <w:rFonts w:eastAsiaTheme="minorEastAsia"/>
          <w:noProof/>
          <w:color w:val="auto"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AEC808" wp14:editId="1D3C82D8">
                <wp:simplePos x="0" y="0"/>
                <wp:positionH relativeFrom="column">
                  <wp:posOffset>0</wp:posOffset>
                </wp:positionH>
                <wp:positionV relativeFrom="paragraph">
                  <wp:posOffset>-633095</wp:posOffset>
                </wp:positionV>
                <wp:extent cx="1555750" cy="800735"/>
                <wp:effectExtent l="0" t="0" r="19050" b="1206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800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3E96F" w14:textId="77777777" w:rsidR="004866AA" w:rsidRPr="0094377F" w:rsidRDefault="004866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Bring a sack lunch OR we will place an order from Chicken Salad Chick.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EC808" id="Text Box 6" o:spid="_x0000_s1027" type="#_x0000_t202" style="position:absolute;margin-left:0;margin-top:-49.85pt;width:122.5pt;height:63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" strokeweight=".5pt">
                <v:textbox>
                  <w:txbxContent>
                    <w:p w14:paraId="1FA3E96F" w14:textId="77777777" w:rsidR="004866AA" w:rsidRPr="0094377F" w:rsidRDefault="004866A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Bring a sack lunch OR we will place an order from Chicken Salad Chick.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F25">
        <w:rPr>
          <w:noProof/>
          <w:lang w:eastAsia="en-US"/>
        </w:rPr>
        <w:drawing>
          <wp:inline distT="0" distB="0" distL="0" distR="0" wp14:anchorId="4771795D" wp14:editId="3DC37543">
            <wp:extent cx="4435692" cy="23964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7245" cy="23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CAA">
      <w:footerReference w:type="default" r:id="rId8"/>
      <w:pgSz w:w="12240" w:h="15840" w:code="1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A5717" w14:textId="77777777" w:rsidR="00EF1511" w:rsidRDefault="00EF1511">
      <w:pPr>
        <w:spacing w:line="240" w:lineRule="auto"/>
      </w:pPr>
      <w:r>
        <w:separator/>
      </w:r>
    </w:p>
    <w:p w14:paraId="2B8BDCB5" w14:textId="77777777" w:rsidR="00EF1511" w:rsidRDefault="00EF1511"/>
  </w:endnote>
  <w:endnote w:type="continuationSeparator" w:id="0">
    <w:p w14:paraId="7A291470" w14:textId="77777777" w:rsidR="00EF1511" w:rsidRDefault="00EF1511">
      <w:pPr>
        <w:spacing w:line="240" w:lineRule="auto"/>
      </w:pPr>
      <w:r>
        <w:continuationSeparator/>
      </w:r>
    </w:p>
    <w:p w14:paraId="1501F331" w14:textId="77777777" w:rsidR="00EF1511" w:rsidRDefault="00EF15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0326"/>
      <w:docPartObj>
        <w:docPartGallery w:val="Page Numbers (Bottom of Page)"/>
        <w:docPartUnique/>
      </w:docPartObj>
    </w:sdtPr>
    <w:sdtEndPr/>
    <w:sdtContent>
      <w:p w14:paraId="29B91F65" w14:textId="77777777" w:rsidR="00B2380B" w:rsidRDefault="00D92F2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798C9" w14:textId="77777777" w:rsidR="00EF1511" w:rsidRDefault="00EF1511">
      <w:pPr>
        <w:spacing w:line="240" w:lineRule="auto"/>
      </w:pPr>
      <w:r>
        <w:separator/>
      </w:r>
    </w:p>
    <w:p w14:paraId="76FD0266" w14:textId="77777777" w:rsidR="00EF1511" w:rsidRDefault="00EF1511"/>
  </w:footnote>
  <w:footnote w:type="continuationSeparator" w:id="0">
    <w:p w14:paraId="5D4DE18C" w14:textId="77777777" w:rsidR="00EF1511" w:rsidRDefault="00EF1511">
      <w:pPr>
        <w:spacing w:line="240" w:lineRule="auto"/>
      </w:pPr>
      <w:r>
        <w:continuationSeparator/>
      </w:r>
    </w:p>
    <w:p w14:paraId="0FD291ED" w14:textId="77777777" w:rsidR="00EF1511" w:rsidRDefault="00EF151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511"/>
    <w:rsid w:val="000059F4"/>
    <w:rsid w:val="00030ADD"/>
    <w:rsid w:val="00030FD0"/>
    <w:rsid w:val="00087F61"/>
    <w:rsid w:val="00092C8C"/>
    <w:rsid w:val="000B2764"/>
    <w:rsid w:val="000C4FEB"/>
    <w:rsid w:val="000D7962"/>
    <w:rsid w:val="000F0EFB"/>
    <w:rsid w:val="0012142D"/>
    <w:rsid w:val="001514AA"/>
    <w:rsid w:val="00164FA3"/>
    <w:rsid w:val="0018009E"/>
    <w:rsid w:val="001922E8"/>
    <w:rsid w:val="001A7D22"/>
    <w:rsid w:val="001C0AA4"/>
    <w:rsid w:val="001F2EB5"/>
    <w:rsid w:val="002135C6"/>
    <w:rsid w:val="002C7EFE"/>
    <w:rsid w:val="002E6DFA"/>
    <w:rsid w:val="002F3B32"/>
    <w:rsid w:val="00315E99"/>
    <w:rsid w:val="0031774F"/>
    <w:rsid w:val="00332305"/>
    <w:rsid w:val="0036518A"/>
    <w:rsid w:val="003A3510"/>
    <w:rsid w:val="0043394B"/>
    <w:rsid w:val="004416A5"/>
    <w:rsid w:val="0046365E"/>
    <w:rsid w:val="004866AA"/>
    <w:rsid w:val="004959B6"/>
    <w:rsid w:val="004D6889"/>
    <w:rsid w:val="004F3731"/>
    <w:rsid w:val="00500926"/>
    <w:rsid w:val="00503903"/>
    <w:rsid w:val="00555184"/>
    <w:rsid w:val="005638F0"/>
    <w:rsid w:val="00587BC6"/>
    <w:rsid w:val="005A26AF"/>
    <w:rsid w:val="005C795E"/>
    <w:rsid w:val="005E0B4A"/>
    <w:rsid w:val="00603E73"/>
    <w:rsid w:val="00636B7D"/>
    <w:rsid w:val="0066248A"/>
    <w:rsid w:val="006820DD"/>
    <w:rsid w:val="00694118"/>
    <w:rsid w:val="006B4325"/>
    <w:rsid w:val="00751167"/>
    <w:rsid w:val="00791B31"/>
    <w:rsid w:val="00796005"/>
    <w:rsid w:val="007A7B82"/>
    <w:rsid w:val="007B7026"/>
    <w:rsid w:val="007E4D55"/>
    <w:rsid w:val="008365C2"/>
    <w:rsid w:val="008513B0"/>
    <w:rsid w:val="00856901"/>
    <w:rsid w:val="00881BDC"/>
    <w:rsid w:val="008A2578"/>
    <w:rsid w:val="008E5069"/>
    <w:rsid w:val="00901EDB"/>
    <w:rsid w:val="00920683"/>
    <w:rsid w:val="0094044D"/>
    <w:rsid w:val="0094377F"/>
    <w:rsid w:val="00953887"/>
    <w:rsid w:val="00966424"/>
    <w:rsid w:val="00987316"/>
    <w:rsid w:val="009F5B66"/>
    <w:rsid w:val="00A128F5"/>
    <w:rsid w:val="00A3729B"/>
    <w:rsid w:val="00A467CD"/>
    <w:rsid w:val="00AA16B9"/>
    <w:rsid w:val="00AB4214"/>
    <w:rsid w:val="00B2380B"/>
    <w:rsid w:val="00B54380"/>
    <w:rsid w:val="00BA16B3"/>
    <w:rsid w:val="00BB6104"/>
    <w:rsid w:val="00BE18DB"/>
    <w:rsid w:val="00C00F61"/>
    <w:rsid w:val="00C20AD1"/>
    <w:rsid w:val="00C237FC"/>
    <w:rsid w:val="00C87E15"/>
    <w:rsid w:val="00CC5D50"/>
    <w:rsid w:val="00D278D1"/>
    <w:rsid w:val="00DA0B8B"/>
    <w:rsid w:val="00DC0DB9"/>
    <w:rsid w:val="00DD7FD5"/>
    <w:rsid w:val="00DE4A34"/>
    <w:rsid w:val="00E151E1"/>
    <w:rsid w:val="00E27CAA"/>
    <w:rsid w:val="00E353EB"/>
    <w:rsid w:val="00E46D38"/>
    <w:rsid w:val="00EA7840"/>
    <w:rsid w:val="00ED2155"/>
    <w:rsid w:val="00EF1511"/>
    <w:rsid w:val="00FA07B6"/>
    <w:rsid w:val="00FB41A5"/>
    <w:rsid w:val="00FC0DF2"/>
    <w:rsid w:val="00FD5A79"/>
    <w:rsid w:val="00FE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261588"/>
  <w15:chartTrackingRefBased/>
  <w15:docId w15:val="{6F01F191-3DCE-ED45-B252-B4CE3E12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Pr>
      <w:color w:val="96858A" w:themeColor="text2" w:themeTint="99"/>
      <w:sz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Cs/>
      <w:color w:val="33B7D3" w:themeColor="accent1"/>
      <w:sz w:val="40"/>
    </w:rPr>
  </w:style>
  <w:style w:type="paragraph" w:styleId="ListParagraph">
    <w:name w:val="List Paragraph"/>
    <w:basedOn w:val="Normal"/>
    <w:uiPriority w:val="34"/>
    <w:semiHidden/>
    <w:unhideWhenUsed/>
    <w:qFormat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33B7D3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83E41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07C91D31-EF8F-0047-A855-7CB0BC968132%7dtf16392102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%7b07C91D31-EF8F-0047-A855-7CB0BC968132%7dtf16392102.dotx</Template>
  <TotalTime>0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Bass</dc:creator>
  <cp:keywords/>
  <dc:description/>
  <cp:lastModifiedBy>Tina Bass</cp:lastModifiedBy>
  <cp:revision>2</cp:revision>
  <cp:lastPrinted>2023-04-11T22:20:00Z</cp:lastPrinted>
  <dcterms:created xsi:type="dcterms:W3CDTF">2023-04-21T01:32:00Z</dcterms:created>
  <dcterms:modified xsi:type="dcterms:W3CDTF">2023-04-21T01:32:00Z</dcterms:modified>
</cp:coreProperties>
</file>